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3DD" w:rsidRDefault="000C53DD" w:rsidP="00D25669"/>
    <w:p w:rsidR="009D52D3" w:rsidRDefault="009D52D3" w:rsidP="00D25669"/>
    <w:p w:rsidR="00F3314B" w:rsidRDefault="00F3314B" w:rsidP="00F3314B">
      <w:pPr>
        <w:jc w:val="center"/>
        <w:rPr>
          <w:sz w:val="28"/>
          <w:szCs w:val="28"/>
        </w:rPr>
      </w:pPr>
      <w:r>
        <w:rPr>
          <w:sz w:val="28"/>
          <w:szCs w:val="28"/>
        </w:rPr>
        <w:t>Consent for Medications</w:t>
      </w:r>
    </w:p>
    <w:p w:rsidR="00F3314B" w:rsidRDefault="00F3314B" w:rsidP="00F3314B">
      <w:r>
        <w:t xml:space="preserve">I have received written and verbal information regarding my treatment for Hepatitis C.  I have had an opportunity to have all of my questions answered to my satisfaction.  </w:t>
      </w:r>
    </w:p>
    <w:p w:rsidR="00F3314B" w:rsidRDefault="00F3314B" w:rsidP="00F3314B"/>
    <w:p w:rsidR="00F3314B" w:rsidRDefault="00F3314B" w:rsidP="00F3314B">
      <w:r>
        <w:t>The medications that I will be taking for my treatment are:</w:t>
      </w:r>
    </w:p>
    <w:p w:rsidR="00F3314B" w:rsidRDefault="00F3314B" w:rsidP="00F3314B"/>
    <w:p w:rsidR="00F3314B" w:rsidRDefault="00F3314B" w:rsidP="00F3314B">
      <w:proofErr w:type="spellStart"/>
      <w:r>
        <w:t>Harvoni</w:t>
      </w:r>
      <w:proofErr w:type="spellEnd"/>
      <w:r>
        <w:t xml:space="preserve"> 90/400 mg (Ledipasvir/Sofosbuvir</w:t>
      </w:r>
      <w:proofErr w:type="gramStart"/>
      <w:r>
        <w:t>)_</w:t>
      </w:r>
      <w:proofErr w:type="gramEnd"/>
      <w:r>
        <w:t>_____________________________________________</w:t>
      </w:r>
    </w:p>
    <w:p w:rsidR="00F3314B" w:rsidRDefault="00F3314B" w:rsidP="00F3314B">
      <w:proofErr w:type="spellStart"/>
      <w:r>
        <w:t>Ribavirin</w:t>
      </w:r>
      <w:proofErr w:type="spellEnd"/>
      <w:r>
        <w:t xml:space="preserve"> variable dosing______________________________________________________________</w:t>
      </w:r>
    </w:p>
    <w:p w:rsidR="00F3314B" w:rsidRDefault="00F3314B" w:rsidP="00F3314B">
      <w:proofErr w:type="spellStart"/>
      <w:r>
        <w:t>Daklinza</w:t>
      </w:r>
      <w:proofErr w:type="spellEnd"/>
      <w:r>
        <w:t xml:space="preserve"> variable dosing (Daclatasvir</w:t>
      </w:r>
      <w:proofErr w:type="gramStart"/>
      <w:r>
        <w:t>)_</w:t>
      </w:r>
      <w:proofErr w:type="gramEnd"/>
      <w:r>
        <w:t>___________________________________________________</w:t>
      </w:r>
    </w:p>
    <w:p w:rsidR="00F3314B" w:rsidRDefault="00F3314B" w:rsidP="00F3314B">
      <w:r>
        <w:t>Sovaldi400 mg (Sofosbuvir</w:t>
      </w:r>
      <w:proofErr w:type="gramStart"/>
      <w:r>
        <w:t>)_</w:t>
      </w:r>
      <w:proofErr w:type="gramEnd"/>
      <w:r>
        <w:t>___________________________________________________________</w:t>
      </w:r>
    </w:p>
    <w:p w:rsidR="00F3314B" w:rsidRDefault="00F3314B" w:rsidP="00F3314B">
      <w:proofErr w:type="spellStart"/>
      <w:r>
        <w:t>Viekira</w:t>
      </w:r>
      <w:proofErr w:type="spellEnd"/>
      <w:r>
        <w:t xml:space="preserve"> Pak (</w:t>
      </w:r>
      <w:proofErr w:type="spellStart"/>
      <w:r>
        <w:t>Ombitasvir</w:t>
      </w:r>
      <w:proofErr w:type="spellEnd"/>
      <w:r>
        <w:t>/</w:t>
      </w:r>
      <w:proofErr w:type="spellStart"/>
      <w:r>
        <w:t>Paritaprevir</w:t>
      </w:r>
      <w:proofErr w:type="spellEnd"/>
      <w:r>
        <w:t>/</w:t>
      </w:r>
      <w:proofErr w:type="spellStart"/>
      <w:proofErr w:type="gramStart"/>
      <w:r>
        <w:t>ritonavir</w:t>
      </w:r>
      <w:proofErr w:type="spellEnd"/>
      <w:r>
        <w:t xml:space="preserve">  and</w:t>
      </w:r>
      <w:proofErr w:type="gramEnd"/>
      <w:r>
        <w:t xml:space="preserve"> </w:t>
      </w:r>
      <w:proofErr w:type="spellStart"/>
      <w:r>
        <w:t>dasabuvir</w:t>
      </w:r>
      <w:proofErr w:type="spellEnd"/>
      <w:r>
        <w:t>)________________________________</w:t>
      </w:r>
    </w:p>
    <w:p w:rsidR="00F3314B" w:rsidRDefault="00F3314B" w:rsidP="00F3314B">
      <w:proofErr w:type="spellStart"/>
      <w:r>
        <w:t>Zapatier</w:t>
      </w:r>
      <w:proofErr w:type="spellEnd"/>
      <w:r>
        <w:t xml:space="preserve"> 50/100 mg (</w:t>
      </w:r>
      <w:proofErr w:type="spellStart"/>
      <w:r>
        <w:t>elbasvir</w:t>
      </w:r>
      <w:proofErr w:type="spellEnd"/>
      <w:r>
        <w:t>/</w:t>
      </w:r>
      <w:proofErr w:type="spellStart"/>
      <w:r>
        <w:t>grazoprevir</w:t>
      </w:r>
      <w:proofErr w:type="spellEnd"/>
      <w:r>
        <w:t>) ________________________________________________</w:t>
      </w:r>
    </w:p>
    <w:p w:rsidR="00076AE6" w:rsidRDefault="00F3314B" w:rsidP="00F3314B">
      <w:r>
        <w:t>Interferon variable dosing _____________________________</w:t>
      </w:r>
      <w:r w:rsidR="00076AE6">
        <w:t>_______________________________</w:t>
      </w:r>
    </w:p>
    <w:p w:rsidR="00076AE6" w:rsidRDefault="00076AE6" w:rsidP="00F3314B"/>
    <w:p w:rsidR="00076AE6" w:rsidRDefault="00F3314B" w:rsidP="00076AE6">
      <w:pPr>
        <w:spacing w:after="0"/>
      </w:pPr>
      <w:r>
        <w:t xml:space="preserve">_________________________________________________________   </w:t>
      </w:r>
    </w:p>
    <w:p w:rsidR="00076AE6" w:rsidRDefault="00076AE6" w:rsidP="00076AE6">
      <w:pPr>
        <w:spacing w:after="0"/>
      </w:pPr>
      <w:r>
        <w:t>Name</w:t>
      </w:r>
    </w:p>
    <w:p w:rsidR="00076AE6" w:rsidRDefault="00076AE6" w:rsidP="00076AE6">
      <w:pPr>
        <w:spacing w:after="0"/>
      </w:pPr>
    </w:p>
    <w:p w:rsidR="00076AE6" w:rsidRDefault="00076AE6" w:rsidP="00076AE6">
      <w:pPr>
        <w:spacing w:after="0"/>
      </w:pPr>
      <w:r>
        <w:t>_________________________________________________________</w:t>
      </w:r>
    </w:p>
    <w:p w:rsidR="00076AE6" w:rsidRDefault="00076AE6" w:rsidP="00076AE6">
      <w:pPr>
        <w:spacing w:after="0"/>
      </w:pPr>
      <w:r>
        <w:t>Signature</w:t>
      </w:r>
      <w:r w:rsidR="00F3314B">
        <w:t xml:space="preserve"> </w:t>
      </w:r>
    </w:p>
    <w:p w:rsidR="00076AE6" w:rsidRDefault="00076AE6" w:rsidP="00076AE6">
      <w:pPr>
        <w:spacing w:after="0"/>
      </w:pPr>
    </w:p>
    <w:p w:rsidR="00076AE6" w:rsidRDefault="00F3314B" w:rsidP="00076AE6">
      <w:pPr>
        <w:spacing w:after="0"/>
      </w:pPr>
      <w:r>
        <w:t xml:space="preserve">  ______/______/_____</w:t>
      </w:r>
    </w:p>
    <w:p w:rsidR="009D52D3" w:rsidRDefault="00076AE6" w:rsidP="00076AE6">
      <w:pPr>
        <w:spacing w:after="0"/>
      </w:pPr>
      <w:r>
        <w:t>Date</w:t>
      </w:r>
    </w:p>
    <w:p w:rsidR="00076AE6" w:rsidRDefault="00076AE6" w:rsidP="00076AE6">
      <w:pPr>
        <w:spacing w:after="0"/>
      </w:pPr>
    </w:p>
    <w:p w:rsidR="009D52D3" w:rsidRDefault="009D52D3" w:rsidP="00D25669"/>
    <w:sectPr w:rsidR="009D52D3" w:rsidSect="00902D5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950" w:rsidRDefault="00CE2950" w:rsidP="0025259E">
      <w:r>
        <w:separator/>
      </w:r>
    </w:p>
  </w:endnote>
  <w:endnote w:type="continuationSeparator" w:id="0">
    <w:p w:rsidR="00CE2950" w:rsidRDefault="00CE2950" w:rsidP="00252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4DF" w:rsidRDefault="002B44DF">
    <w:pPr>
      <w:pStyle w:val="Footer"/>
    </w:pPr>
  </w:p>
  <w:p w:rsidR="002B44DF" w:rsidRDefault="002B44DF" w:rsidP="00AD4F77">
    <w:pPr>
      <w:pStyle w:val="Header"/>
      <w:jc w:val="right"/>
      <w:rPr>
        <w:rFonts w:ascii="Mangal" w:hAnsi="Mangal" w:cs="Mangal"/>
        <w:color w:val="632423" w:themeColor="background1" w:themeShade="80"/>
        <w:sz w:val="24"/>
      </w:rPr>
    </w:pPr>
    <w:r w:rsidRPr="007F29FA">
      <w:rPr>
        <w:rFonts w:ascii="Mangal" w:hAnsi="Mangal" w:cs="Mangal"/>
        <w:color w:val="632423" w:themeColor="background1" w:themeShade="80"/>
        <w:sz w:val="24"/>
      </w:rPr>
      <w:t>Phone 209-984-4820</w:t>
    </w:r>
  </w:p>
  <w:p w:rsidR="002B44DF" w:rsidRPr="007F29FA" w:rsidRDefault="002B44DF" w:rsidP="00AD4F77">
    <w:pPr>
      <w:pStyle w:val="Header"/>
      <w:jc w:val="right"/>
      <w:rPr>
        <w:rFonts w:ascii="Mangal" w:hAnsi="Mangal" w:cs="Mangal"/>
        <w:color w:val="632423" w:themeColor="background1" w:themeShade="80"/>
        <w:sz w:val="24"/>
      </w:rPr>
    </w:pPr>
    <w:r w:rsidRPr="007F29FA">
      <w:rPr>
        <w:rFonts w:ascii="Mangal" w:hAnsi="Mangal" w:cs="Mangal"/>
        <w:color w:val="632423" w:themeColor="background1" w:themeShade="80"/>
        <w:sz w:val="24"/>
      </w:rPr>
      <w:t>Fax 209-984-4825</w:t>
    </w:r>
  </w:p>
  <w:p w:rsidR="002B44DF" w:rsidRPr="0044325A" w:rsidRDefault="002B44DF" w:rsidP="007D704B">
    <w:pPr>
      <w:pStyle w:val="Footer"/>
      <w:jc w:val="center"/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950" w:rsidRDefault="00CE2950" w:rsidP="0025259E">
      <w:r>
        <w:separator/>
      </w:r>
    </w:p>
  </w:footnote>
  <w:footnote w:type="continuationSeparator" w:id="0">
    <w:p w:rsidR="00CE2950" w:rsidRDefault="00CE2950" w:rsidP="002525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4DF" w:rsidRDefault="00DA28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22454" o:spid="_x0000_s2066" type="#_x0000_t75" style="position:absolute;margin-left:0;margin-top:0;width:467.8pt;height:356.4pt;z-index:-251655168;mso-position-horizontal:center;mso-position-horizontal-relative:margin;mso-position-vertical:center;mso-position-vertical-relative:margin" o:allowincell="f">
          <v:imagedata r:id="rId1" o:title="scan0001" gain="19661f" blacklevel="22938f"/>
          <w10:wrap anchorx="margin" anchory="margin"/>
        </v:shape>
      </w:pict>
    </w:r>
    <w:r>
      <w:rPr>
        <w:noProof/>
      </w:rPr>
      <w:pict>
        <v:shape id="WordPictureWatermark28781829" o:spid="_x0000_s2063" type="#_x0000_t75" style="position:absolute;margin-left:0;margin-top:0;width:467.8pt;height:356.4pt;z-index:-251657216;mso-position-horizontal:center;mso-position-horizontal-relative:margin;mso-position-vertical:center;mso-position-vertical-relative:margin" o:allowincell="f">
          <v:imagedata r:id="rId1" o:title="scan00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4DF" w:rsidRDefault="00DA28E9" w:rsidP="007F29FA">
    <w:pPr>
      <w:pStyle w:val="Header"/>
      <w:jc w:val="right"/>
      <w:rPr>
        <w:rFonts w:ascii="Mangal" w:hAnsi="Mangal" w:cs="Mangal"/>
        <w:color w:val="632423" w:themeColor="background1" w:themeShade="80"/>
        <w:sz w:val="40"/>
      </w:rPr>
    </w:pPr>
    <w:r>
      <w:rPr>
        <w:rFonts w:ascii="Mangal" w:hAnsi="Mangal" w:cs="Mangal"/>
        <w:noProof/>
        <w:color w:val="632423" w:themeColor="background1" w:themeShade="80"/>
        <w:sz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22455" o:spid="_x0000_s2067" type="#_x0000_t75" style="position:absolute;left:0;text-align:left;margin-left:0;margin-top:0;width:467.8pt;height:356.4pt;z-index:-251654144;mso-position-horizontal:center;mso-position-horizontal-relative:margin;mso-position-vertical:center;mso-position-vertical-relative:margin" o:allowincell="f">
          <v:imagedata r:id="rId1" o:title="scan0001" gain="19661f" blacklevel="22938f"/>
          <w10:wrap anchorx="margin" anchory="margin"/>
        </v:shape>
      </w:pict>
    </w:r>
    <w:r w:rsidR="002B44DF" w:rsidRPr="007F29FA">
      <w:rPr>
        <w:rFonts w:ascii="Mangal" w:hAnsi="Mangal" w:cs="Mangal"/>
        <w:color w:val="632423" w:themeColor="background1" w:themeShade="80"/>
        <w:sz w:val="40"/>
      </w:rPr>
      <w:t>MATHIESEN MEMORIAL HEALTH CLINIC</w:t>
    </w:r>
  </w:p>
  <w:p w:rsidR="002B44DF" w:rsidRDefault="002B44DF" w:rsidP="00AD4F77">
    <w:pPr>
      <w:pStyle w:val="Header"/>
      <w:jc w:val="right"/>
      <w:rPr>
        <w:rFonts w:ascii="Mangal" w:hAnsi="Mangal" w:cs="Mangal"/>
        <w:color w:val="632423" w:themeColor="background1" w:themeShade="80"/>
        <w:sz w:val="24"/>
      </w:rPr>
    </w:pPr>
    <w:r w:rsidRPr="007F29FA">
      <w:rPr>
        <w:rFonts w:ascii="Mangal" w:hAnsi="Mangal" w:cs="Mangal"/>
        <w:color w:val="632423" w:themeColor="background1" w:themeShade="80"/>
        <w:sz w:val="24"/>
      </w:rPr>
      <w:t>P.O.Box 535,</w:t>
    </w:r>
    <w:r>
      <w:rPr>
        <w:rFonts w:ascii="Mangal" w:hAnsi="Mangal" w:cs="Mangal"/>
        <w:color w:val="632423" w:themeColor="background1" w:themeShade="80"/>
        <w:sz w:val="24"/>
      </w:rPr>
      <w:t xml:space="preserve"> 18144 Seco St.</w:t>
    </w:r>
  </w:p>
  <w:p w:rsidR="002B44DF" w:rsidRPr="007F29FA" w:rsidRDefault="002B44DF" w:rsidP="00AD4F77">
    <w:pPr>
      <w:pStyle w:val="Header"/>
      <w:jc w:val="right"/>
      <w:rPr>
        <w:rFonts w:ascii="Mangal" w:hAnsi="Mangal" w:cs="Mangal"/>
        <w:color w:val="632423" w:themeColor="background1" w:themeShade="80"/>
        <w:sz w:val="24"/>
      </w:rPr>
    </w:pPr>
    <w:r w:rsidRPr="007F29FA">
      <w:rPr>
        <w:rFonts w:ascii="Mangal" w:hAnsi="Mangal" w:cs="Mangal"/>
        <w:color w:val="632423" w:themeColor="background1" w:themeShade="80"/>
        <w:sz w:val="24"/>
      </w:rPr>
      <w:t>Jamestown</w:t>
    </w:r>
    <w:r>
      <w:rPr>
        <w:rFonts w:ascii="Mangal" w:hAnsi="Mangal" w:cs="Mangal"/>
        <w:color w:val="632423" w:themeColor="background1" w:themeShade="80"/>
        <w:sz w:val="24"/>
      </w:rPr>
      <w:t>,</w:t>
    </w:r>
    <w:r w:rsidRPr="007F29FA">
      <w:rPr>
        <w:rFonts w:ascii="Mangal" w:hAnsi="Mangal" w:cs="Mangal"/>
        <w:color w:val="632423" w:themeColor="background1" w:themeShade="80"/>
        <w:sz w:val="24"/>
      </w:rPr>
      <w:t xml:space="preserve"> CA 95327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4DF" w:rsidRDefault="00DA28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22453" o:spid="_x0000_s2065" type="#_x0000_t75" style="position:absolute;margin-left:0;margin-top:0;width:467.8pt;height:356.4pt;z-index:-251656192;mso-position-horizontal:center;mso-position-horizontal-relative:margin;mso-position-vertical:center;mso-position-vertical-relative:margin" o:allowincell="f">
          <v:imagedata r:id="rId1" o:title="scan0001" gain="19661f" blacklevel="22938f"/>
          <w10:wrap anchorx="margin" anchory="margin"/>
        </v:shape>
      </w:pict>
    </w:r>
    <w:r>
      <w:rPr>
        <w:noProof/>
      </w:rPr>
      <w:pict>
        <v:shape id="WordPictureWatermark28781828" o:spid="_x0000_s2062" type="#_x0000_t75" style="position:absolute;margin-left:0;margin-top:0;width:467.8pt;height:356.4pt;z-index:-251658240;mso-position-horizontal:center;mso-position-horizontal-relative:margin;mso-position-vertical:center;mso-position-vertical-relative:margin" o:allowincell="f">
          <v:imagedata r:id="rId1" o:title="scan000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dgnword-docGUID" w:val="{DA35BCBC-5685-4E2B-8439-664CD32E201A}"/>
    <w:docVar w:name="dgnword-eventsink" w:val="71225192"/>
  </w:docVars>
  <w:rsids>
    <w:rsidRoot w:val="000E2947"/>
    <w:rsid w:val="00014EDF"/>
    <w:rsid w:val="00036912"/>
    <w:rsid w:val="0005071C"/>
    <w:rsid w:val="00076AE6"/>
    <w:rsid w:val="00087848"/>
    <w:rsid w:val="000C53DD"/>
    <w:rsid w:val="000D40D5"/>
    <w:rsid w:val="000E2947"/>
    <w:rsid w:val="0010644F"/>
    <w:rsid w:val="001166AF"/>
    <w:rsid w:val="0012400D"/>
    <w:rsid w:val="00184769"/>
    <w:rsid w:val="001928FD"/>
    <w:rsid w:val="0025259E"/>
    <w:rsid w:val="00256DA2"/>
    <w:rsid w:val="002A22FE"/>
    <w:rsid w:val="002B44DF"/>
    <w:rsid w:val="002D78F1"/>
    <w:rsid w:val="00311717"/>
    <w:rsid w:val="003205F8"/>
    <w:rsid w:val="00345170"/>
    <w:rsid w:val="00382B46"/>
    <w:rsid w:val="0044325A"/>
    <w:rsid w:val="00483B63"/>
    <w:rsid w:val="004D1F4F"/>
    <w:rsid w:val="004F63E6"/>
    <w:rsid w:val="00502626"/>
    <w:rsid w:val="005356D2"/>
    <w:rsid w:val="00562C15"/>
    <w:rsid w:val="005B59C2"/>
    <w:rsid w:val="005D72A4"/>
    <w:rsid w:val="00685051"/>
    <w:rsid w:val="006B0BEE"/>
    <w:rsid w:val="0070179E"/>
    <w:rsid w:val="007371A9"/>
    <w:rsid w:val="0074510A"/>
    <w:rsid w:val="00751FB3"/>
    <w:rsid w:val="007A26F0"/>
    <w:rsid w:val="007D03FA"/>
    <w:rsid w:val="007D704B"/>
    <w:rsid w:val="007E373E"/>
    <w:rsid w:val="007E75A4"/>
    <w:rsid w:val="007F0A4E"/>
    <w:rsid w:val="007F29FA"/>
    <w:rsid w:val="00817BAC"/>
    <w:rsid w:val="00826717"/>
    <w:rsid w:val="0084110E"/>
    <w:rsid w:val="00874D8E"/>
    <w:rsid w:val="008C1837"/>
    <w:rsid w:val="00902D5F"/>
    <w:rsid w:val="009173C7"/>
    <w:rsid w:val="00992B3B"/>
    <w:rsid w:val="009D52D3"/>
    <w:rsid w:val="009E6DA2"/>
    <w:rsid w:val="00A27C8A"/>
    <w:rsid w:val="00A33362"/>
    <w:rsid w:val="00AD4F77"/>
    <w:rsid w:val="00B052A9"/>
    <w:rsid w:val="00B25A86"/>
    <w:rsid w:val="00B30DCA"/>
    <w:rsid w:val="00B44591"/>
    <w:rsid w:val="00B71368"/>
    <w:rsid w:val="00BB6706"/>
    <w:rsid w:val="00BD6DA1"/>
    <w:rsid w:val="00BE4400"/>
    <w:rsid w:val="00C054E4"/>
    <w:rsid w:val="00C1745E"/>
    <w:rsid w:val="00C51ACE"/>
    <w:rsid w:val="00C72DA1"/>
    <w:rsid w:val="00C74599"/>
    <w:rsid w:val="00C8607A"/>
    <w:rsid w:val="00CB00D0"/>
    <w:rsid w:val="00CD56DB"/>
    <w:rsid w:val="00CD592B"/>
    <w:rsid w:val="00CE2950"/>
    <w:rsid w:val="00D25669"/>
    <w:rsid w:val="00D71085"/>
    <w:rsid w:val="00D8259B"/>
    <w:rsid w:val="00DA28E9"/>
    <w:rsid w:val="00E125F0"/>
    <w:rsid w:val="00E16A33"/>
    <w:rsid w:val="00E510F1"/>
    <w:rsid w:val="00E573AC"/>
    <w:rsid w:val="00E757C9"/>
    <w:rsid w:val="00E9102B"/>
    <w:rsid w:val="00E93209"/>
    <w:rsid w:val="00EB4A7E"/>
    <w:rsid w:val="00EF27B5"/>
    <w:rsid w:val="00F21C89"/>
    <w:rsid w:val="00F3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14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25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43634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59E"/>
  </w:style>
  <w:style w:type="paragraph" w:styleId="Footer">
    <w:name w:val="footer"/>
    <w:basedOn w:val="Normal"/>
    <w:link w:val="FooterChar"/>
    <w:uiPriority w:val="99"/>
    <w:unhideWhenUsed/>
    <w:rsid w:val="0025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59E"/>
  </w:style>
  <w:style w:type="character" w:customStyle="1" w:styleId="Heading1Char">
    <w:name w:val="Heading 1 Char"/>
    <w:basedOn w:val="DefaultParagraphFont"/>
    <w:link w:val="Heading1"/>
    <w:uiPriority w:val="9"/>
    <w:rsid w:val="0025259E"/>
    <w:rPr>
      <w:rFonts w:asciiTheme="majorHAnsi" w:eastAsiaTheme="majorEastAsia" w:hAnsiTheme="majorHAnsi" w:cstheme="majorBidi"/>
      <w:b/>
      <w:bCs/>
      <w:color w:val="943634" w:themeColor="accent1" w:themeShade="BF"/>
      <w:sz w:val="28"/>
      <w:szCs w:val="2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5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D52D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D52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hcygrazioli\Desktop\LETTER%20HEAD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C0504D"/>
      </a:dk1>
      <a:lt1>
        <a:srgbClr val="C0504D"/>
      </a:lt1>
      <a:dk2>
        <a:srgbClr val="C0504D"/>
      </a:dk2>
      <a:lt2>
        <a:srgbClr val="C0504D"/>
      </a:lt2>
      <a:accent1>
        <a:srgbClr val="C0504D"/>
      </a:accent1>
      <a:accent2>
        <a:srgbClr val="C0504D"/>
      </a:accent2>
      <a:accent3>
        <a:srgbClr val="C0504D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12164-043E-431C-BD25-9F162083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Mathiesen Memorial Health Clinic</vt:lpstr>
    </vt:vector>
  </TitlesOfParts>
  <Company>California Rural Indian Health Board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Mathiesen Memorial Health Clinic</dc:title>
  <dc:creator>mmhcygrazioli</dc:creator>
  <cp:lastModifiedBy>Valente-Moore, Gina (MMHC)</cp:lastModifiedBy>
  <cp:revision>3</cp:revision>
  <cp:lastPrinted>2013-02-22T17:19:00Z</cp:lastPrinted>
  <dcterms:created xsi:type="dcterms:W3CDTF">2016-03-18T16:43:00Z</dcterms:created>
  <dcterms:modified xsi:type="dcterms:W3CDTF">2016-03-18T16:45:00Z</dcterms:modified>
</cp:coreProperties>
</file>